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E5C4" w14:textId="1C94F848" w:rsidR="00C70B9A" w:rsidRPr="00655AB8" w:rsidRDefault="004B41ED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</w:t>
      </w:r>
      <w:r w:rsidR="00C70B9A" w:rsidRPr="00655AB8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                                                                                                                                               </w:t>
      </w:r>
      <w:r w:rsidR="00C70B9A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                        </w:t>
      </w:r>
      <w:r w:rsidR="00C70B9A" w:rsidRPr="00655AB8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>Załączni</w:t>
      </w:r>
      <w:r w:rsidR="00C70B9A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 xml:space="preserve">k nr </w:t>
      </w:r>
      <w:r w:rsidR="00E01F5B">
        <w:rPr>
          <w:rFonts w:ascii="Times New Roman" w:eastAsia="Times New Roman" w:hAnsi="Times New Roman" w:cs="Times New Roman"/>
          <w:kern w:val="0"/>
          <w:sz w:val="18"/>
          <w:szCs w:val="18"/>
          <w:lang w:eastAsia="ar-SA"/>
          <w14:ligatures w14:val="none"/>
        </w:rPr>
        <w:t>3</w:t>
      </w:r>
    </w:p>
    <w:p w14:paraId="445248D9" w14:textId="77777777" w:rsidR="00C70B9A" w:rsidRDefault="00C70B9A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23C192F6" w14:textId="77777777" w:rsidR="00C70B9A" w:rsidRDefault="00C70B9A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542FB0F2" w14:textId="77777777" w:rsidR="00C70B9A" w:rsidRDefault="00C70B9A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44A41BFD" w14:textId="77777777" w:rsidR="00C70B9A" w:rsidRDefault="00C70B9A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66D29E36" w14:textId="77777777" w:rsidR="00C70B9A" w:rsidRPr="00DB293C" w:rsidRDefault="00C70B9A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……………………………………………………………</w:t>
      </w:r>
      <w:r w:rsidRPr="00DB293C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</w:t>
      </w:r>
      <w:r w:rsidRPr="00DB293C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……………………………………………...</w:t>
      </w:r>
    </w:p>
    <w:p w14:paraId="390C6DA3" w14:textId="77777777" w:rsidR="00C70B9A" w:rsidRPr="00DB293C" w:rsidRDefault="00C70B9A" w:rsidP="00C70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(pieczęć firmowa Wykonawcy)                                                                                                               (miejscowość, data)</w:t>
      </w:r>
    </w:p>
    <w:p w14:paraId="2CD6CEE6" w14:textId="77777777" w:rsidR="00C70B9A" w:rsidRPr="00DB293C" w:rsidRDefault="00C70B9A" w:rsidP="00C70B9A">
      <w:pPr>
        <w:suppressAutoHyphens/>
        <w:spacing w:after="0" w:line="240" w:lineRule="auto"/>
        <w:rPr>
          <w:rFonts w:ascii="Arial" w:eastAsia="Times New Roman" w:hAnsi="Arial" w:cs="Arial"/>
          <w:color w:val="D60093"/>
          <w:kern w:val="0"/>
          <w:sz w:val="24"/>
          <w:szCs w:val="24"/>
          <w:lang w:eastAsia="ar-SA"/>
          <w14:ligatures w14:val="none"/>
        </w:rPr>
      </w:pPr>
    </w:p>
    <w:p w14:paraId="47CC0860" w14:textId="77777777" w:rsidR="00C70B9A" w:rsidRPr="00DB293C" w:rsidRDefault="00C70B9A" w:rsidP="00C70B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FORMULARZ  OFERTOWY</w:t>
      </w:r>
    </w:p>
    <w:p w14:paraId="796A14E7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  <w:t>Zamawiający:</w:t>
      </w:r>
    </w:p>
    <w:p w14:paraId="75B0CD70" w14:textId="77777777" w:rsidR="00C70B9A" w:rsidRPr="00DB293C" w:rsidRDefault="00C70B9A" w:rsidP="00C70B9A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</w:pPr>
    </w:p>
    <w:p w14:paraId="1AC634B4" w14:textId="77777777" w:rsidR="00C70B9A" w:rsidRPr="00DB293C" w:rsidRDefault="00C70B9A" w:rsidP="00C70B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Lubańskie Przedsiębiorstwo Wodociągów i Kanalizacji Sp. z o.o. w Lubaniu ul. Mickiewicza 1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b</w:t>
      </w: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, 59-800 Lubań</w:t>
      </w:r>
    </w:p>
    <w:p w14:paraId="40E0B056" w14:textId="77777777" w:rsidR="00C70B9A" w:rsidRPr="00C70B9A" w:rsidRDefault="00C70B9A" w:rsidP="00C70B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C70B9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tel.: (75) 721 88 11, e-mail: </w:t>
      </w:r>
      <w:hyperlink r:id="rId7" w:history="1">
        <w:r w:rsidRPr="00C70B9A">
          <w:rPr>
            <w:rFonts w:ascii="Times New Roman" w:eastAsia="Times New Roman" w:hAnsi="Times New Roman" w:cs="Times New Roman"/>
            <w:color w:val="0563C1"/>
            <w:kern w:val="0"/>
            <w:sz w:val="20"/>
            <w:szCs w:val="20"/>
            <w:u w:val="single"/>
            <w:lang w:eastAsia="ar-SA"/>
            <w14:ligatures w14:val="none"/>
          </w:rPr>
          <w:t>sekretariat@lpwik.pl</w:t>
        </w:r>
      </w:hyperlink>
      <w:r w:rsidRPr="00C70B9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.</w:t>
      </w:r>
    </w:p>
    <w:p w14:paraId="06D9B002" w14:textId="77777777" w:rsidR="00C70B9A" w:rsidRPr="00C70B9A" w:rsidRDefault="00C70B9A" w:rsidP="00C70B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C70B9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NIP: 613-13-84-458, REGON: 230477190, KRS: 0000087953</w:t>
      </w:r>
    </w:p>
    <w:p w14:paraId="6841EB41" w14:textId="77777777" w:rsidR="00C70B9A" w:rsidRPr="00C70B9A" w:rsidRDefault="00C70B9A" w:rsidP="00C70B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3EB1519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val="en-US" w:eastAsia="ar-SA"/>
          <w14:ligatures w14:val="none"/>
        </w:rPr>
      </w:pPr>
      <w:proofErr w:type="spellStart"/>
      <w:r w:rsidRPr="00DB293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val="en-US" w:eastAsia="ar-SA"/>
          <w14:ligatures w14:val="none"/>
        </w:rPr>
        <w:t>Wykonawca</w:t>
      </w:r>
      <w:proofErr w:type="spellEnd"/>
      <w:r w:rsidRPr="00DB293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val="en-US" w:eastAsia="ar-SA"/>
          <w14:ligatures w14:val="none"/>
        </w:rPr>
        <w:t>:</w:t>
      </w:r>
    </w:p>
    <w:p w14:paraId="2C953CEB" w14:textId="77777777" w:rsidR="00C70B9A" w:rsidRPr="00DB293C" w:rsidRDefault="00C70B9A" w:rsidP="00C70B9A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en-US" w:eastAsia="ar-SA"/>
          <w14:ligatures w14:val="none"/>
        </w:rPr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457"/>
        <w:gridCol w:w="1919"/>
        <w:gridCol w:w="7520"/>
      </w:tblGrid>
      <w:tr w:rsidR="00C70B9A" w:rsidRPr="00DB293C" w14:paraId="6D1B12FF" w14:textId="77777777" w:rsidTr="007D33FA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EDF3B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1.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6CECD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Nazwa: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4566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</w:p>
        </w:tc>
      </w:tr>
      <w:tr w:rsidR="00C70B9A" w:rsidRPr="00DB293C" w14:paraId="1CFFE68F" w14:textId="77777777" w:rsidTr="007D33FA">
        <w:trPr>
          <w:trHeight w:val="32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B4C2A3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2.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BC6C0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Adres: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7DEF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</w:p>
        </w:tc>
      </w:tr>
      <w:tr w:rsidR="00C70B9A" w:rsidRPr="00DB293C" w14:paraId="79534E59" w14:textId="77777777" w:rsidTr="007D33FA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CC049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3.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97D2C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Tel.: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D3DA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</w:p>
        </w:tc>
      </w:tr>
      <w:tr w:rsidR="00C70B9A" w:rsidRPr="00DB293C" w14:paraId="5D54300B" w14:textId="77777777" w:rsidTr="007D33FA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1ABB7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4.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536DD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proofErr w:type="spellStart"/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Faks</w:t>
            </w:r>
            <w:proofErr w:type="spellEnd"/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9CA4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</w:p>
        </w:tc>
      </w:tr>
      <w:tr w:rsidR="00C70B9A" w:rsidRPr="00DB293C" w14:paraId="64D5447E" w14:textId="77777777" w:rsidTr="007D33FA">
        <w:trPr>
          <w:trHeight w:val="32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4087E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5.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6BDD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e-mail: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EFEE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</w:pPr>
          </w:p>
        </w:tc>
      </w:tr>
      <w:tr w:rsidR="00C70B9A" w:rsidRPr="00DB293C" w14:paraId="110D65F2" w14:textId="77777777" w:rsidTr="007D33FA">
        <w:trPr>
          <w:trHeight w:val="34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1771A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ar-SA"/>
                <w14:ligatures w14:val="none"/>
              </w:rPr>
              <w:t>6</w:t>
            </w: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  <w14:ligatures w14:val="none"/>
              </w:rPr>
              <w:t>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31EC7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  <w14:ligatures w14:val="none"/>
              </w:rPr>
              <w:t>NIP: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7536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4A0CB9C6" w14:textId="77777777" w:rsidR="00C70B9A" w:rsidRPr="00DB293C" w:rsidRDefault="00C70B9A" w:rsidP="00C70B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53FB7FF" w14:textId="500AE6FF" w:rsidR="00C70B9A" w:rsidRPr="00DB293C" w:rsidRDefault="00C70B9A" w:rsidP="00C70B9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  <w:t xml:space="preserve">Wycena przedmiotu zamówienia – </w:t>
      </w:r>
      <w:r w:rsidR="0092037D" w:rsidRPr="0092037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  <w:t>Budowa awaryjnych ujęć wody pitnej w miejscowości Pisarzowice</w:t>
      </w: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599"/>
        <w:gridCol w:w="3685"/>
        <w:gridCol w:w="5812"/>
      </w:tblGrid>
      <w:tr w:rsidR="00C70B9A" w:rsidRPr="00DB293C" w14:paraId="2B61EBE1" w14:textId="77777777" w:rsidTr="007D33FA">
        <w:trPr>
          <w:trHeight w:val="279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28E06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8F5499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Wartość netto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D31F2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C70B9A" w:rsidRPr="00DB293C" w14:paraId="24C53BCD" w14:textId="77777777" w:rsidTr="007D33FA">
        <w:trPr>
          <w:trHeight w:val="284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2DDD8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1a.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58FC6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Słownie wartość netto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4C69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C70B9A" w:rsidRPr="00DB293C" w14:paraId="3E3CB6D9" w14:textId="77777777" w:rsidTr="007D33FA">
        <w:trPr>
          <w:trHeight w:val="27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3F147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C0768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Podatek VAT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52015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C70B9A" w:rsidRPr="00DB293C" w14:paraId="530242CB" w14:textId="77777777" w:rsidTr="007D33FA">
        <w:trPr>
          <w:trHeight w:val="264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F67EB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2a.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267FB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Słownie podatek VAT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D834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C70B9A" w:rsidRPr="00DB293C" w14:paraId="65F4B017" w14:textId="77777777" w:rsidTr="007D33FA">
        <w:trPr>
          <w:trHeight w:val="281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941FC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52B06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Wartość brutto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7427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C70B9A" w:rsidRPr="00DB293C" w14:paraId="36AB037E" w14:textId="77777777" w:rsidTr="007D33FA">
        <w:trPr>
          <w:trHeight w:val="272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45DD6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3a.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0C1C4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  <w:t>Słownie wartość brutto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731E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59B1B816" w14:textId="77777777" w:rsidR="00C70B9A" w:rsidRPr="00DB293C" w:rsidRDefault="00C70B9A" w:rsidP="00C70B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</w:pPr>
    </w:p>
    <w:p w14:paraId="11F0107E" w14:textId="62B0F6CB" w:rsidR="00C70B9A" w:rsidRPr="0092037D" w:rsidRDefault="00C70B9A" w:rsidP="00C70B9A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</w:pPr>
      <w:r w:rsidRPr="00655AB8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Termin realizacji przedmiotu zamówienia:  </w:t>
      </w:r>
      <w:r w:rsidR="0092037D" w:rsidRPr="0092037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  <w:t>1 miesiąc od daty przekazania placu budowy</w:t>
      </w:r>
      <w:r w:rsidRPr="0092037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  <w:t>.</w:t>
      </w:r>
    </w:p>
    <w:p w14:paraId="41B565D9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Termin związania z ofertą - </w:t>
      </w:r>
      <w:r w:rsidRPr="00DB293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ar-SA"/>
          <w14:ligatures w14:val="none"/>
        </w:rPr>
        <w:t>30 dni. Bieg terminu rozpoczyna się wraz z upływem terminu składania ofert.</w:t>
      </w:r>
    </w:p>
    <w:p w14:paraId="671118E3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Oświadczam, że w cenie oferty zostały uwzględnione wszystkie koszty przedmiotu zamówienia i realizacji przyszłego świadczenia umownego oraz, że cena nie zostanie zmieniona w trakcie wykonywania przedmiotu umowy.</w:t>
      </w:r>
    </w:p>
    <w:p w14:paraId="15F49B41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Przedstawione w ofercie ceny nie stanowią cen dumpingowych i złożenie oferty nie stanowi czynu nieuczciwej konkurencji.</w:t>
      </w:r>
    </w:p>
    <w:p w14:paraId="63F4B778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u w:val="single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Oświadczam, że zapoznałem się z przedmiotem zamówienia, poprzez dokonanie wizji lokalnej i warunkami jego realizacji, a także uzyskałem wszelkie niezbędne informacje do przygotowania i złożenia oferty oraz prawidłowego wykonania zamówienia. </w:t>
      </w:r>
    </w:p>
    <w:p w14:paraId="3E2F72E6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Oświadczam, że zapoznałem się z warunkami określonymi w SWZ, wzorze/projekcie umowy i przyjmuję je bez zastrzeżeń.</w:t>
      </w:r>
    </w:p>
    <w:p w14:paraId="3D57C882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lastRenderedPageBreak/>
        <w:t>Oświadczam, że w przypadku uznania mojej oferty za najkorzystniejszą zobowiązuję się do wykonania przedmiotu zamówienia na warunkach zawartych w SWZ, wzorze/projekcie umowy oraz złożonej ofercie.</w:t>
      </w:r>
    </w:p>
    <w:p w14:paraId="6BB3ECBB" w14:textId="77777777" w:rsidR="00C70B9A" w:rsidRPr="00DB293C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Zabezpieczenie należytego wykonania umowy zostanie wniesione na zasadach opisanych we wzorze/projekcie umowy, najpóźniej w dniu przed podpisaniem umowy w formie ………………………………………………………...</w:t>
      </w:r>
    </w:p>
    <w:p w14:paraId="708DA30A" w14:textId="77777777" w:rsidR="00C70B9A" w:rsidRPr="00655AB8" w:rsidRDefault="00C70B9A" w:rsidP="00C70B9A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Oświadczam, że zamierzam powierzyć do </w:t>
      </w:r>
      <w:proofErr w:type="spellStart"/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podwykonania</w:t>
      </w:r>
      <w:proofErr w:type="spellEnd"/>
      <w:r w:rsidRPr="00DB293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 następującą część niniejszego zamówienia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55AB8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............................................................................................................................................</w:t>
      </w:r>
    </w:p>
    <w:p w14:paraId="04B4A010" w14:textId="77777777" w:rsidR="00C70B9A" w:rsidRPr="00DB293C" w:rsidRDefault="00C70B9A" w:rsidP="00C70B9A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tbl>
      <w:tblPr>
        <w:tblW w:w="0" w:type="auto"/>
        <w:tblInd w:w="295" w:type="dxa"/>
        <w:tblLayout w:type="fixed"/>
        <w:tblLook w:val="0000" w:firstRow="0" w:lastRow="0" w:firstColumn="0" w:lastColumn="0" w:noHBand="0" w:noVBand="0"/>
      </w:tblPr>
      <w:tblGrid>
        <w:gridCol w:w="4885"/>
        <w:gridCol w:w="5021"/>
      </w:tblGrid>
      <w:tr w:rsidR="00C70B9A" w:rsidRPr="00DB293C" w14:paraId="5A952A07" w14:textId="77777777" w:rsidTr="007D33FA">
        <w:trPr>
          <w:trHeight w:val="962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6D28CE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ar-SA"/>
                <w14:ligatures w14:val="none"/>
              </w:rPr>
              <w:t>(miejscowość i data)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33A02" w14:textId="77777777" w:rsidR="00C70B9A" w:rsidRPr="00DB293C" w:rsidRDefault="00C70B9A" w:rsidP="007D33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ar-SA"/>
                <w14:ligatures w14:val="none"/>
              </w:rPr>
            </w:pPr>
            <w:r w:rsidRPr="00DB29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ar-SA"/>
                <w14:ligatures w14:val="none"/>
              </w:rPr>
              <w:t>(podpis oraz pieczęć oferenta lub upoważnionego przedstawiciela Wykonawcy)</w:t>
            </w:r>
          </w:p>
        </w:tc>
      </w:tr>
    </w:tbl>
    <w:p w14:paraId="277A3D70" w14:textId="77777777" w:rsidR="00C70B9A" w:rsidRPr="00DB293C" w:rsidRDefault="00C70B9A" w:rsidP="00C70B9A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1793C4F0" w14:textId="77777777" w:rsidR="00C70B9A" w:rsidRPr="00DB293C" w:rsidRDefault="00C70B9A" w:rsidP="00C70B9A">
      <w:r>
        <w:t xml:space="preserve"> </w:t>
      </w:r>
    </w:p>
    <w:sectPr w:rsidR="00C70B9A" w:rsidRPr="00DB29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ED88" w14:textId="77777777" w:rsidR="00E91F63" w:rsidRDefault="00E91F63" w:rsidP="00E94486">
      <w:pPr>
        <w:spacing w:after="0" w:line="240" w:lineRule="auto"/>
      </w:pPr>
      <w:r>
        <w:separator/>
      </w:r>
    </w:p>
  </w:endnote>
  <w:endnote w:type="continuationSeparator" w:id="0">
    <w:p w14:paraId="21DC25F8" w14:textId="77777777" w:rsidR="00E91F63" w:rsidRDefault="00E91F63" w:rsidP="00E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4BEA5" w14:textId="77777777" w:rsidR="00CE127E" w:rsidRDefault="00CE12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8402D" w14:textId="77777777" w:rsidR="00D92345" w:rsidRDefault="00D92345">
    <w:pPr>
      <w:pStyle w:val="Stopka"/>
    </w:pPr>
  </w:p>
  <w:tbl>
    <w:tblPr>
      <w:tblStyle w:val="Tabela-Siatka"/>
      <w:tblW w:w="10971" w:type="dxa"/>
      <w:tblInd w:w="-998" w:type="dxa"/>
      <w:tblBorders>
        <w:top w:val="single" w:sz="4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50"/>
      <w:gridCol w:w="3544"/>
      <w:gridCol w:w="3877"/>
    </w:tblGrid>
    <w:tr w:rsidR="00274A5F" w14:paraId="6033225A" w14:textId="77777777" w:rsidTr="00040A3B">
      <w:tc>
        <w:tcPr>
          <w:tcW w:w="3550" w:type="dxa"/>
        </w:tcPr>
        <w:p w14:paraId="40F2E2AE" w14:textId="77777777" w:rsidR="00A100C4" w:rsidRPr="00A100C4" w:rsidRDefault="00A100C4" w:rsidP="000A22D6">
          <w:pPr>
            <w:pStyle w:val="Stopka"/>
            <w:rPr>
              <w:sz w:val="8"/>
              <w:szCs w:val="8"/>
            </w:rPr>
          </w:pPr>
        </w:p>
        <w:p w14:paraId="40EF0002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NIP 613-13-84-458</w:t>
          </w:r>
        </w:p>
        <w:p w14:paraId="2BE01B8D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Regon 230477190</w:t>
          </w:r>
        </w:p>
        <w:p w14:paraId="4F8DCD5C" w14:textId="77777777" w:rsidR="00274A5F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KRS 0000087953</w:t>
          </w:r>
        </w:p>
        <w:p w14:paraId="0E0C13CC" w14:textId="77777777" w:rsidR="003C7C4A" w:rsidRPr="00E30C7E" w:rsidRDefault="003C7C4A" w:rsidP="003C7C4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Kapitał zakładowy 38 </w:t>
          </w:r>
          <w:r w:rsidR="00126008">
            <w:rPr>
              <w:sz w:val="18"/>
              <w:szCs w:val="18"/>
            </w:rPr>
            <w:t>4</w:t>
          </w:r>
          <w:r w:rsidRPr="00E30C7E">
            <w:rPr>
              <w:sz w:val="18"/>
              <w:szCs w:val="18"/>
            </w:rPr>
            <w:t>46 000.00</w:t>
          </w:r>
          <w:r>
            <w:rPr>
              <w:sz w:val="18"/>
              <w:szCs w:val="18"/>
            </w:rPr>
            <w:t xml:space="preserve"> PLN</w:t>
          </w:r>
        </w:p>
        <w:p w14:paraId="006036A1" w14:textId="77777777" w:rsidR="003C7C4A" w:rsidRPr="003E527C" w:rsidRDefault="003C7C4A" w:rsidP="000A22D6">
          <w:pPr>
            <w:pStyle w:val="Stopka"/>
            <w:rPr>
              <w:sz w:val="18"/>
              <w:szCs w:val="18"/>
            </w:rPr>
          </w:pPr>
        </w:p>
      </w:tc>
      <w:tc>
        <w:tcPr>
          <w:tcW w:w="3544" w:type="dxa"/>
        </w:tcPr>
        <w:p w14:paraId="061C76D7" w14:textId="77777777" w:rsidR="00A100C4" w:rsidRPr="00A100C4" w:rsidRDefault="00A100C4" w:rsidP="003C7C4A">
          <w:pPr>
            <w:pStyle w:val="Stopka"/>
            <w:rPr>
              <w:sz w:val="8"/>
              <w:szCs w:val="8"/>
            </w:rPr>
          </w:pPr>
        </w:p>
        <w:p w14:paraId="0D07BA00" w14:textId="77777777" w:rsidR="003C7C4A" w:rsidRPr="004B41ED" w:rsidRDefault="00EC3C0E" w:rsidP="00040A3B">
          <w:pPr>
            <w:pStyle w:val="Stopka"/>
            <w:ind w:right="-773"/>
            <w:rPr>
              <w:sz w:val="18"/>
              <w:szCs w:val="18"/>
              <w:lang w:val="en-US"/>
            </w:rPr>
          </w:pPr>
          <w:r w:rsidRPr="004B41ED">
            <w:rPr>
              <w:sz w:val="18"/>
              <w:szCs w:val="18"/>
              <w:lang w:val="en-US"/>
            </w:rPr>
            <w:t>Tel. 75 </w:t>
          </w:r>
          <w:r w:rsidR="009A6D08" w:rsidRPr="004B41ED">
            <w:rPr>
              <w:sz w:val="18"/>
              <w:szCs w:val="18"/>
              <w:lang w:val="en-US"/>
            </w:rPr>
            <w:t>721</w:t>
          </w:r>
          <w:r w:rsidRPr="004B41ED">
            <w:rPr>
              <w:sz w:val="18"/>
              <w:szCs w:val="18"/>
              <w:lang w:val="en-US"/>
            </w:rPr>
            <w:t xml:space="preserve"> </w:t>
          </w:r>
          <w:r w:rsidR="009A6D08" w:rsidRPr="004B41ED">
            <w:rPr>
              <w:sz w:val="18"/>
              <w:szCs w:val="18"/>
              <w:lang w:val="en-US"/>
            </w:rPr>
            <w:t>88</w:t>
          </w:r>
          <w:r w:rsidRPr="004B41ED">
            <w:rPr>
              <w:sz w:val="18"/>
              <w:szCs w:val="18"/>
              <w:lang w:val="en-US"/>
            </w:rPr>
            <w:t xml:space="preserve"> </w:t>
          </w:r>
          <w:r w:rsidR="009A6D08" w:rsidRPr="004B41ED">
            <w:rPr>
              <w:sz w:val="18"/>
              <w:szCs w:val="18"/>
              <w:lang w:val="en-US"/>
            </w:rPr>
            <w:t>11</w:t>
          </w:r>
        </w:p>
        <w:p w14:paraId="7C775412" w14:textId="77777777" w:rsidR="003C7C4A" w:rsidRPr="004B41ED" w:rsidRDefault="003628F9" w:rsidP="003C7C4A">
          <w:pPr>
            <w:pStyle w:val="Stopka"/>
            <w:rPr>
              <w:sz w:val="18"/>
              <w:szCs w:val="18"/>
              <w:lang w:val="en-US"/>
            </w:rPr>
          </w:pPr>
          <w:r w:rsidRPr="004B41ED">
            <w:rPr>
              <w:sz w:val="18"/>
              <w:szCs w:val="18"/>
              <w:lang w:val="en-US"/>
            </w:rPr>
            <w:t xml:space="preserve">Tel. </w:t>
          </w:r>
          <w:proofErr w:type="spellStart"/>
          <w:r w:rsidRPr="004B41ED">
            <w:rPr>
              <w:sz w:val="18"/>
              <w:szCs w:val="18"/>
              <w:lang w:val="en-US"/>
            </w:rPr>
            <w:t>c</w:t>
          </w:r>
          <w:r w:rsidR="00EC3C0E" w:rsidRPr="004B41ED">
            <w:rPr>
              <w:sz w:val="18"/>
              <w:szCs w:val="18"/>
              <w:lang w:val="en-US"/>
            </w:rPr>
            <w:t>ałodobowy</w:t>
          </w:r>
          <w:proofErr w:type="spellEnd"/>
          <w:r w:rsidR="00EC3C0E" w:rsidRPr="004B41ED">
            <w:rPr>
              <w:sz w:val="18"/>
              <w:szCs w:val="18"/>
              <w:lang w:val="en-US"/>
            </w:rPr>
            <w:t xml:space="preserve"> +48 600 428 836</w:t>
          </w:r>
        </w:p>
        <w:p w14:paraId="08E127CC" w14:textId="77777777" w:rsidR="00E30C7E" w:rsidRPr="004B41ED" w:rsidRDefault="00EC3C0E" w:rsidP="003C7C4A">
          <w:pPr>
            <w:pStyle w:val="Stopka"/>
            <w:rPr>
              <w:sz w:val="18"/>
              <w:szCs w:val="18"/>
              <w:lang w:val="en-US"/>
            </w:rPr>
          </w:pPr>
          <w:r w:rsidRPr="004B41ED">
            <w:rPr>
              <w:sz w:val="18"/>
              <w:szCs w:val="18"/>
              <w:lang w:val="en-US"/>
            </w:rPr>
            <w:t xml:space="preserve">e-mail </w:t>
          </w:r>
          <w:r>
            <w:fldChar w:fldCharType="begin"/>
          </w:r>
          <w:r w:rsidRPr="00E01F5B">
            <w:rPr>
              <w:lang w:val="en-US"/>
            </w:rPr>
            <w:instrText>HYPERLINK "mailto:sekretariat@lpwik.pl"</w:instrText>
          </w:r>
          <w:r>
            <w:fldChar w:fldCharType="separate"/>
          </w:r>
          <w:r w:rsidRPr="004B41ED">
            <w:rPr>
              <w:rStyle w:val="Hipercze"/>
              <w:sz w:val="18"/>
              <w:szCs w:val="18"/>
              <w:lang w:val="en-US"/>
            </w:rPr>
            <w:t>sekretariat@lpwik.pl</w:t>
          </w:r>
          <w:r>
            <w:fldChar w:fldCharType="end"/>
          </w:r>
        </w:p>
        <w:p w14:paraId="40C07289" w14:textId="77777777" w:rsidR="00EC3C0E" w:rsidRDefault="00EC3C0E" w:rsidP="003C7C4A">
          <w:pPr>
            <w:pStyle w:val="Stopka"/>
            <w:rPr>
              <w:sz w:val="18"/>
              <w:szCs w:val="18"/>
            </w:rPr>
          </w:pPr>
          <w:r w:rsidRPr="00764B2A">
            <w:rPr>
              <w:sz w:val="18"/>
              <w:szCs w:val="18"/>
            </w:rPr>
            <w:t xml:space="preserve">BIP </w:t>
          </w:r>
          <w:hyperlink r:id="rId1" w:history="1">
            <w:r w:rsidR="003628F9" w:rsidRPr="005175B9">
              <w:rPr>
                <w:rStyle w:val="Hipercze"/>
                <w:sz w:val="18"/>
                <w:szCs w:val="18"/>
              </w:rPr>
              <w:t>www.lpwik.luban.pl</w:t>
            </w:r>
          </w:hyperlink>
        </w:p>
        <w:p w14:paraId="31F6B8CE" w14:textId="77777777" w:rsidR="003628F9" w:rsidRDefault="000D0459" w:rsidP="003C7C4A">
          <w:pPr>
            <w:pStyle w:val="Stopka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ePUAP</w:t>
          </w:r>
          <w:proofErr w:type="spellEnd"/>
          <w:r>
            <w:rPr>
              <w:sz w:val="18"/>
              <w:szCs w:val="18"/>
            </w:rPr>
            <w:t xml:space="preserve"> /LPWIK/</w:t>
          </w:r>
          <w:proofErr w:type="spellStart"/>
          <w:r>
            <w:rPr>
              <w:sz w:val="18"/>
              <w:szCs w:val="18"/>
            </w:rPr>
            <w:t>SkrytkaESP</w:t>
          </w:r>
          <w:proofErr w:type="spellEnd"/>
        </w:p>
        <w:p w14:paraId="611C71CE" w14:textId="77777777" w:rsidR="00040A3B" w:rsidRPr="003628F9" w:rsidRDefault="00040A3B" w:rsidP="003C7C4A">
          <w:pPr>
            <w:pStyle w:val="Stopka"/>
            <w:rPr>
              <w:sz w:val="18"/>
              <w:szCs w:val="18"/>
            </w:rPr>
          </w:pPr>
          <w:r w:rsidRPr="00040A3B">
            <w:rPr>
              <w:sz w:val="18"/>
              <w:szCs w:val="18"/>
            </w:rPr>
            <w:t>e-Doręczenia: AE:PL-23015-66405-TBJIT-29</w:t>
          </w:r>
        </w:p>
      </w:tc>
      <w:tc>
        <w:tcPr>
          <w:tcW w:w="3877" w:type="dxa"/>
        </w:tcPr>
        <w:p w14:paraId="1B46C3CE" w14:textId="77777777" w:rsidR="00A100C4" w:rsidRPr="00A100C4" w:rsidRDefault="00A100C4">
          <w:pPr>
            <w:pStyle w:val="Stopka"/>
            <w:rPr>
              <w:sz w:val="8"/>
              <w:szCs w:val="8"/>
            </w:rPr>
          </w:pPr>
        </w:p>
        <w:p w14:paraId="04D272C2" w14:textId="77777777" w:rsidR="00274A5F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Konto bankowe</w:t>
          </w:r>
          <w:r>
            <w:rPr>
              <w:sz w:val="18"/>
              <w:szCs w:val="18"/>
            </w:rPr>
            <w:t xml:space="preserve"> </w:t>
          </w:r>
          <w:r w:rsidRPr="00E30C7E">
            <w:rPr>
              <w:sz w:val="18"/>
              <w:szCs w:val="18"/>
            </w:rPr>
            <w:t>Santander Bank Polska</w:t>
          </w:r>
        </w:p>
        <w:p w14:paraId="18892371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Oddział Lubań</w:t>
          </w:r>
        </w:p>
        <w:p w14:paraId="60216AE9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52 1090 1955 0000 0005 2000 6931</w:t>
          </w:r>
        </w:p>
        <w:p w14:paraId="7D0F43B5" w14:textId="77777777" w:rsidR="000D0459" w:rsidRDefault="000D0459">
          <w:pPr>
            <w:pStyle w:val="Stopka"/>
            <w:rPr>
              <w:sz w:val="18"/>
              <w:szCs w:val="18"/>
            </w:rPr>
          </w:pPr>
        </w:p>
        <w:p w14:paraId="4DA57981" w14:textId="77777777" w:rsidR="000D0459" w:rsidRDefault="000D0459">
          <w:pPr>
            <w:pStyle w:val="Stopka"/>
          </w:pPr>
          <w:r w:rsidRPr="003628F9">
            <w:rPr>
              <w:sz w:val="18"/>
              <w:szCs w:val="18"/>
            </w:rPr>
            <w:t>www.lpwik.pl</w:t>
          </w:r>
        </w:p>
      </w:tc>
    </w:tr>
  </w:tbl>
  <w:p w14:paraId="24B9C464" w14:textId="63495BCF" w:rsidR="00274A5F" w:rsidRPr="008A212A" w:rsidRDefault="00274A5F" w:rsidP="007B3A7F">
    <w:pPr>
      <w:pStyle w:val="Stopka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37E54" w14:textId="77777777" w:rsidR="00CE127E" w:rsidRDefault="00CE12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9EE9" w14:textId="77777777" w:rsidR="00E91F63" w:rsidRDefault="00E91F63" w:rsidP="00E94486">
      <w:pPr>
        <w:spacing w:after="0" w:line="240" w:lineRule="auto"/>
      </w:pPr>
      <w:r>
        <w:separator/>
      </w:r>
    </w:p>
  </w:footnote>
  <w:footnote w:type="continuationSeparator" w:id="0">
    <w:p w14:paraId="1450E8ED" w14:textId="77777777" w:rsidR="00E91F63" w:rsidRDefault="00E91F63" w:rsidP="00E94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F3B8" w14:textId="77777777" w:rsidR="00CE127E" w:rsidRDefault="00CE12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8007" w14:textId="77777777" w:rsidR="00E94486" w:rsidRDefault="00AF4145" w:rsidP="00AF4145">
    <w:pPr>
      <w:pStyle w:val="Nagwek"/>
      <w:jc w:val="right"/>
    </w:pPr>
    <w:r w:rsidRPr="000E4CDF">
      <w:rPr>
        <w:rFonts w:ascii="Times New Roman" w:eastAsia="Times New Roman" w:hAnsi="Times New Roman" w:cs="Times New Roman"/>
        <w:noProof/>
        <w:sz w:val="16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135FF06B" wp14:editId="629702D3">
          <wp:simplePos x="0" y="0"/>
          <wp:positionH relativeFrom="column">
            <wp:posOffset>-315063</wp:posOffset>
          </wp:positionH>
          <wp:positionV relativeFrom="paragraph">
            <wp:posOffset>94832</wp:posOffset>
          </wp:positionV>
          <wp:extent cx="2154037" cy="697692"/>
          <wp:effectExtent l="0" t="0" r="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309" cy="7049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520" w:type="dxa"/>
      <w:tblInd w:w="3261" w:type="dxa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</w:tblGrid>
    <w:tr w:rsidR="00E94486" w14:paraId="26840CE1" w14:textId="77777777" w:rsidTr="004A76E4">
      <w:tc>
        <w:tcPr>
          <w:tcW w:w="6520" w:type="dxa"/>
        </w:tcPr>
        <w:p w14:paraId="78A266FA" w14:textId="77777777" w:rsidR="00E94486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Lubańskie Przedsiębiorstwo Wodociąg</w:t>
          </w:r>
          <w:r w:rsidR="00FB5ADD" w:rsidRPr="00E96E1E">
            <w:rPr>
              <w:b/>
              <w:bCs/>
              <w:sz w:val="24"/>
              <w:szCs w:val="24"/>
            </w:rPr>
            <w:t>ów</w:t>
          </w:r>
          <w:r w:rsidRPr="00E96E1E">
            <w:rPr>
              <w:b/>
              <w:bCs/>
              <w:sz w:val="24"/>
              <w:szCs w:val="24"/>
            </w:rPr>
            <w:t xml:space="preserve"> i Kanalizacji Sp. z o.o.</w:t>
          </w:r>
        </w:p>
        <w:p w14:paraId="09558E3E" w14:textId="77777777" w:rsidR="00A100C4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ul. Mickiewicza 1</w:t>
          </w:r>
          <w:r w:rsidR="009A6D08">
            <w:rPr>
              <w:b/>
              <w:bCs/>
              <w:sz w:val="24"/>
              <w:szCs w:val="24"/>
            </w:rPr>
            <w:t>B</w:t>
          </w:r>
          <w:r w:rsidR="00494A11">
            <w:rPr>
              <w:b/>
              <w:bCs/>
              <w:sz w:val="24"/>
              <w:szCs w:val="24"/>
            </w:rPr>
            <w:t xml:space="preserve">  </w:t>
          </w:r>
          <w:r w:rsidR="00A100C4" w:rsidRPr="00E96E1E">
            <w:rPr>
              <w:b/>
              <w:bCs/>
              <w:sz w:val="24"/>
              <w:szCs w:val="24"/>
            </w:rPr>
            <w:t>59-800 Lubań</w:t>
          </w:r>
        </w:p>
        <w:p w14:paraId="323E9918" w14:textId="77777777" w:rsidR="001D52E2" w:rsidRDefault="001D52E2" w:rsidP="00E94486">
          <w:pPr>
            <w:pStyle w:val="Nagwek"/>
            <w:jc w:val="center"/>
          </w:pPr>
        </w:p>
      </w:tc>
    </w:tr>
  </w:tbl>
  <w:p w14:paraId="32EEE171" w14:textId="77777777" w:rsidR="00E94486" w:rsidRDefault="00E94486">
    <w:pPr>
      <w:pStyle w:val="Nagwek"/>
    </w:pPr>
  </w:p>
  <w:p w14:paraId="114B6D64" w14:textId="77777777" w:rsidR="00E94486" w:rsidRDefault="00E944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EA77" w14:textId="77777777" w:rsidR="00CE127E" w:rsidRDefault="00CE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924E7"/>
    <w:multiLevelType w:val="hybridMultilevel"/>
    <w:tmpl w:val="BF14D2D8"/>
    <w:lvl w:ilvl="0" w:tplc="221E2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326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ED"/>
    <w:rsid w:val="00040A3B"/>
    <w:rsid w:val="000A22D6"/>
    <w:rsid w:val="000D0459"/>
    <w:rsid w:val="00126008"/>
    <w:rsid w:val="0017287B"/>
    <w:rsid w:val="001D52E2"/>
    <w:rsid w:val="00235548"/>
    <w:rsid w:val="00274A5F"/>
    <w:rsid w:val="003628F9"/>
    <w:rsid w:val="00373A92"/>
    <w:rsid w:val="003A0DEE"/>
    <w:rsid w:val="003C7C4A"/>
    <w:rsid w:val="003E527C"/>
    <w:rsid w:val="0044065B"/>
    <w:rsid w:val="00490AFC"/>
    <w:rsid w:val="00494A11"/>
    <w:rsid w:val="004A5CC9"/>
    <w:rsid w:val="004A76E4"/>
    <w:rsid w:val="004B1C64"/>
    <w:rsid w:val="004B41ED"/>
    <w:rsid w:val="004C5CAD"/>
    <w:rsid w:val="004D6323"/>
    <w:rsid w:val="00510AE1"/>
    <w:rsid w:val="005164B2"/>
    <w:rsid w:val="00573542"/>
    <w:rsid w:val="005A1370"/>
    <w:rsid w:val="006501ED"/>
    <w:rsid w:val="00764B2A"/>
    <w:rsid w:val="007A5E52"/>
    <w:rsid w:val="007B3A7F"/>
    <w:rsid w:val="007C7B81"/>
    <w:rsid w:val="008A212A"/>
    <w:rsid w:val="0092037D"/>
    <w:rsid w:val="009A6D08"/>
    <w:rsid w:val="00A100C4"/>
    <w:rsid w:val="00A829F8"/>
    <w:rsid w:val="00AF4145"/>
    <w:rsid w:val="00C2799C"/>
    <w:rsid w:val="00C70B9A"/>
    <w:rsid w:val="00CE127E"/>
    <w:rsid w:val="00D041EA"/>
    <w:rsid w:val="00D25386"/>
    <w:rsid w:val="00D92345"/>
    <w:rsid w:val="00DC775F"/>
    <w:rsid w:val="00DD7C3F"/>
    <w:rsid w:val="00DF4AC8"/>
    <w:rsid w:val="00E01F5B"/>
    <w:rsid w:val="00E30C7E"/>
    <w:rsid w:val="00E91F63"/>
    <w:rsid w:val="00E94486"/>
    <w:rsid w:val="00E96E1E"/>
    <w:rsid w:val="00EB344A"/>
    <w:rsid w:val="00EC3C0E"/>
    <w:rsid w:val="00F51DD3"/>
    <w:rsid w:val="00FB5ADD"/>
    <w:rsid w:val="00FC0DB7"/>
    <w:rsid w:val="00F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F750F"/>
  <w15:chartTrackingRefBased/>
  <w15:docId w15:val="{DAA47982-704C-45AC-AC13-4D9DF083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41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486"/>
  </w:style>
  <w:style w:type="paragraph" w:styleId="Stopka">
    <w:name w:val="footer"/>
    <w:basedOn w:val="Normalny"/>
    <w:link w:val="Stopka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486"/>
  </w:style>
  <w:style w:type="character" w:styleId="Hipercze">
    <w:name w:val="Hyperlink"/>
    <w:basedOn w:val="Domylnaczcionkaakapitu"/>
    <w:uiPriority w:val="99"/>
    <w:unhideWhenUsed/>
    <w:rsid w:val="00E944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4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9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0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lpwik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pwik.luban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01\DokumentyFirmowe\FORMULARZE\PismoFirmoweFenix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PismoFirmoweFenix</Template>
  <TotalTime>2</TotalTime>
  <Pages>2</Pages>
  <Words>441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</vt:lpstr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</dc:title>
  <dc:subject/>
  <dc:creator>Katarzyna Wysota</dc:creator>
  <cp:keywords/>
  <dc:description/>
  <cp:lastModifiedBy>Dział IT LPWiK</cp:lastModifiedBy>
  <cp:revision>4</cp:revision>
  <cp:lastPrinted>2026-10-28T09:33:00Z</cp:lastPrinted>
  <dcterms:created xsi:type="dcterms:W3CDTF">2026-04-02T11:51:00Z</dcterms:created>
  <dcterms:modified xsi:type="dcterms:W3CDTF">2026-10-28T09:33:00Z</dcterms:modified>
</cp:coreProperties>
</file>